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887" w:rsidRPr="008B1D42" w:rsidRDefault="002C2887" w:rsidP="003C67A8">
      <w:pPr>
        <w:rPr>
          <w:szCs w:val="22"/>
        </w:rPr>
      </w:pPr>
    </w:p>
    <w:p w:rsidR="002C2887" w:rsidRPr="005D0472" w:rsidRDefault="002C2887" w:rsidP="00191173">
      <w:pPr>
        <w:jc w:val="center"/>
        <w:rPr>
          <w:b/>
        </w:rPr>
      </w:pPr>
      <w:r w:rsidRPr="005D0472">
        <w:rPr>
          <w:b/>
        </w:rPr>
        <w:t>Fairlington Mews</w:t>
      </w:r>
    </w:p>
    <w:p w:rsidR="002C2887" w:rsidRPr="005D0472" w:rsidRDefault="002C2887" w:rsidP="0047148A">
      <w:pPr>
        <w:tabs>
          <w:tab w:val="center" w:pos="5400"/>
          <w:tab w:val="left" w:pos="7935"/>
        </w:tabs>
        <w:rPr>
          <w:b/>
        </w:rPr>
      </w:pPr>
      <w:r>
        <w:rPr>
          <w:b/>
        </w:rPr>
        <w:tab/>
      </w:r>
      <w:r w:rsidRPr="005D0472">
        <w:rPr>
          <w:b/>
        </w:rPr>
        <w:t>Board of Directors – Meeting Agenda</w:t>
      </w:r>
      <w:r>
        <w:rPr>
          <w:b/>
        </w:rPr>
        <w:t xml:space="preserve"> </w:t>
      </w:r>
      <w:r>
        <w:rPr>
          <w:b/>
        </w:rPr>
        <w:tab/>
      </w:r>
    </w:p>
    <w:p w:rsidR="002C2887" w:rsidRDefault="006F1FEC" w:rsidP="00191173">
      <w:pPr>
        <w:jc w:val="center"/>
        <w:rPr>
          <w:b/>
        </w:rPr>
      </w:pPr>
      <w:r>
        <w:rPr>
          <w:b/>
        </w:rPr>
        <w:t>October 27th</w:t>
      </w:r>
      <w:r w:rsidR="000F4143">
        <w:rPr>
          <w:b/>
        </w:rPr>
        <w:t>,</w:t>
      </w:r>
      <w:r w:rsidR="008F4029">
        <w:rPr>
          <w:b/>
        </w:rPr>
        <w:t xml:space="preserve"> </w:t>
      </w:r>
      <w:r w:rsidR="00682649">
        <w:rPr>
          <w:b/>
        </w:rPr>
        <w:t>2015</w:t>
      </w:r>
    </w:p>
    <w:p w:rsidR="002C2887" w:rsidRDefault="002C2887" w:rsidP="00191173">
      <w:pPr>
        <w:jc w:val="center"/>
      </w:pPr>
      <w:r>
        <w:rPr>
          <w:b/>
        </w:rPr>
        <w:t>Meeting Starts at 7:00 PM</w:t>
      </w:r>
    </w:p>
    <w:p w:rsidR="002C2887" w:rsidRPr="00FE4E0E" w:rsidRDefault="002C2887" w:rsidP="00191173">
      <w:pPr>
        <w:numPr>
          <w:ilvl w:val="0"/>
          <w:numId w:val="36"/>
        </w:numPr>
        <w:rPr>
          <w:b/>
        </w:rPr>
      </w:pPr>
      <w:r w:rsidRPr="00FE4E0E">
        <w:rPr>
          <w:b/>
        </w:rPr>
        <w:t xml:space="preserve">Call to Order </w:t>
      </w:r>
    </w:p>
    <w:p w:rsidR="002C2887" w:rsidRDefault="002C2887" w:rsidP="00191173"/>
    <w:p w:rsidR="002C2887" w:rsidRDefault="002C2887" w:rsidP="00191173">
      <w:pPr>
        <w:numPr>
          <w:ilvl w:val="0"/>
          <w:numId w:val="36"/>
        </w:numPr>
      </w:pPr>
      <w:r w:rsidRPr="00FE4E0E">
        <w:rPr>
          <w:b/>
        </w:rPr>
        <w:t>Homeowners’ Forum</w:t>
      </w:r>
      <w:r>
        <w:t xml:space="preserve"> (Please li</w:t>
      </w:r>
      <w:r w:rsidR="00044A7B">
        <w:t xml:space="preserve">mit your concern to 3 minutes. </w:t>
      </w:r>
      <w:r>
        <w:t>Your concern may not be addressed immediately since it may require research.  There will be board/ management follow up)</w:t>
      </w:r>
    </w:p>
    <w:p w:rsidR="002C2887" w:rsidRDefault="002C2887" w:rsidP="007A7FE7"/>
    <w:p w:rsidR="002C2887" w:rsidRDefault="002C2887" w:rsidP="00191173">
      <w:pPr>
        <w:numPr>
          <w:ilvl w:val="0"/>
          <w:numId w:val="36"/>
        </w:numPr>
      </w:pPr>
      <w:r w:rsidRPr="00FE4E0E">
        <w:rPr>
          <w:b/>
        </w:rPr>
        <w:t>Approval of Minutes</w:t>
      </w:r>
      <w:r>
        <w:t xml:space="preserve">                                                                             </w:t>
      </w:r>
    </w:p>
    <w:p w:rsidR="002C2887" w:rsidRDefault="006F1FEC" w:rsidP="008549C1">
      <w:pPr>
        <w:numPr>
          <w:ilvl w:val="1"/>
          <w:numId w:val="36"/>
        </w:numPr>
      </w:pPr>
      <w:r>
        <w:t>September 22</w:t>
      </w:r>
      <w:r w:rsidRPr="006F1FEC">
        <w:rPr>
          <w:vertAlign w:val="superscript"/>
        </w:rPr>
        <w:t>nd</w:t>
      </w:r>
      <w:r>
        <w:t xml:space="preserve"> meeting minutes.</w:t>
      </w:r>
      <w:r w:rsidR="002C2887">
        <w:t xml:space="preserve">  </w:t>
      </w:r>
      <w:r w:rsidR="00A52584">
        <w:tab/>
      </w:r>
      <w:r w:rsidR="00A52584">
        <w:tab/>
      </w:r>
      <w:r w:rsidR="00A52584">
        <w:tab/>
      </w:r>
      <w:r w:rsidR="00285C3D">
        <w:tab/>
      </w:r>
      <w:r w:rsidR="00665F0E">
        <w:tab/>
      </w:r>
      <w:r w:rsidR="00665F0E">
        <w:tab/>
      </w:r>
      <w:r w:rsidR="008549C1">
        <w:rPr>
          <w:b/>
        </w:rPr>
        <w:t>(TAB 1)</w:t>
      </w:r>
      <w:r w:rsidR="002C2887" w:rsidRPr="008549C1">
        <w:rPr>
          <w:b/>
        </w:rPr>
        <w:t xml:space="preserve">                                                                           </w:t>
      </w:r>
      <w:r w:rsidR="002C2887">
        <w:tab/>
      </w:r>
      <w:r w:rsidR="002C2887">
        <w:tab/>
        <w:t xml:space="preserve">          </w:t>
      </w:r>
    </w:p>
    <w:p w:rsidR="000F50B3" w:rsidRPr="000718B9" w:rsidRDefault="00A34113" w:rsidP="000718B9">
      <w:pPr>
        <w:numPr>
          <w:ilvl w:val="0"/>
          <w:numId w:val="36"/>
        </w:numPr>
        <w:rPr>
          <w:b/>
        </w:rPr>
      </w:pPr>
      <w:r w:rsidRPr="00A34113">
        <w:rPr>
          <w:b/>
        </w:rPr>
        <w:t>Matters for Board Decision</w:t>
      </w:r>
      <w:r w:rsidR="002C2887">
        <w:tab/>
        <w:t xml:space="preserve">                                   </w:t>
      </w:r>
      <w:r w:rsidR="002C2887" w:rsidRPr="0047148A">
        <w:rPr>
          <w:b/>
        </w:rPr>
        <w:tab/>
      </w:r>
      <w:r w:rsidR="000718B9">
        <w:tab/>
      </w:r>
      <w:r w:rsidR="00A9201F">
        <w:tab/>
      </w:r>
    </w:p>
    <w:p w:rsidR="00742390" w:rsidRPr="00742390" w:rsidRDefault="006F1FEC" w:rsidP="00700878">
      <w:pPr>
        <w:pStyle w:val="ListParagraph"/>
        <w:numPr>
          <w:ilvl w:val="1"/>
          <w:numId w:val="36"/>
        </w:numPr>
      </w:pPr>
      <w:r>
        <w:t>Reserve Advisors proposal for new reserve study.</w:t>
      </w:r>
      <w:r>
        <w:tab/>
      </w:r>
      <w:r>
        <w:tab/>
      </w:r>
      <w:r>
        <w:tab/>
      </w:r>
      <w:r>
        <w:tab/>
      </w:r>
      <w:r w:rsidRPr="006F1FEC">
        <w:rPr>
          <w:b/>
        </w:rPr>
        <w:t>(TAB 2)</w:t>
      </w:r>
    </w:p>
    <w:p w:rsidR="007710EC" w:rsidRDefault="00742390" w:rsidP="00700878">
      <w:pPr>
        <w:pStyle w:val="ListParagraph"/>
        <w:numPr>
          <w:ilvl w:val="1"/>
          <w:numId w:val="36"/>
        </w:numPr>
      </w:pPr>
      <w:r w:rsidRPr="008676F2">
        <w:t>Somerset Landscaping Snow Contract Renewal 2015-16.</w:t>
      </w:r>
      <w:r w:rsidRPr="008C76F5">
        <w:rPr>
          <w:b/>
        </w:rPr>
        <w:tab/>
      </w:r>
      <w:bookmarkStart w:id="0" w:name="_GoBack"/>
      <w:bookmarkEnd w:id="0"/>
      <w:r w:rsidR="00C6202E" w:rsidRPr="000F50B3">
        <w:tab/>
      </w:r>
      <w:r>
        <w:tab/>
      </w:r>
      <w:r w:rsidRPr="00742390">
        <w:rPr>
          <w:b/>
        </w:rPr>
        <w:t>(TAB 3)</w:t>
      </w:r>
    </w:p>
    <w:p w:rsidR="008676F2" w:rsidRPr="008C76F5" w:rsidRDefault="006F1FEC" w:rsidP="00742390">
      <w:pPr>
        <w:pStyle w:val="ListParagraph"/>
        <w:numPr>
          <w:ilvl w:val="1"/>
          <w:numId w:val="36"/>
        </w:numPr>
      </w:pPr>
      <w:r>
        <w:t xml:space="preserve">Re-Visit </w:t>
      </w:r>
      <w:r w:rsidR="00742390">
        <w:t>Variance Request application/window.</w:t>
      </w:r>
      <w:r w:rsidR="00742390">
        <w:rPr>
          <w:b/>
        </w:rPr>
        <w:tab/>
      </w:r>
      <w:r w:rsidR="00742390">
        <w:rPr>
          <w:b/>
        </w:rPr>
        <w:tab/>
      </w:r>
      <w:r w:rsidR="00742390">
        <w:rPr>
          <w:b/>
        </w:rPr>
        <w:tab/>
      </w:r>
      <w:r w:rsidR="00742390">
        <w:rPr>
          <w:b/>
        </w:rPr>
        <w:tab/>
        <w:t>(TAB 4</w:t>
      </w:r>
      <w:r w:rsidRPr="008C76F5">
        <w:rPr>
          <w:b/>
        </w:rPr>
        <w:t>)</w:t>
      </w:r>
    </w:p>
    <w:p w:rsidR="008C76F5" w:rsidRPr="008C76F5" w:rsidRDefault="008C76F5" w:rsidP="008C76F5">
      <w:pPr>
        <w:pStyle w:val="ListParagraph"/>
        <w:numPr>
          <w:ilvl w:val="1"/>
          <w:numId w:val="36"/>
        </w:numPr>
      </w:pPr>
      <w:r w:rsidRPr="008C76F5">
        <w:t>Variance Request</w:t>
      </w:r>
      <w:r w:rsidR="00B247CF">
        <w:t xml:space="preserve"> to install bathroom exhaust fan on exterior.</w:t>
      </w:r>
      <w:r w:rsidR="00B247CF">
        <w:tab/>
      </w:r>
      <w:r w:rsidR="00B247CF">
        <w:tab/>
      </w:r>
      <w:r w:rsidR="00B247CF" w:rsidRPr="00B247CF">
        <w:rPr>
          <w:b/>
        </w:rPr>
        <w:t>(TAB 5)</w:t>
      </w:r>
    </w:p>
    <w:p w:rsidR="002C2887" w:rsidRPr="000F50B3" w:rsidRDefault="006F1FEC" w:rsidP="006F1FEC">
      <w:r w:rsidRPr="006F1FEC">
        <w:rPr>
          <w:b/>
        </w:rPr>
        <w:tab/>
      </w:r>
    </w:p>
    <w:p w:rsidR="00045860" w:rsidRPr="00BB71E5" w:rsidRDefault="00A34113" w:rsidP="00BB71E5">
      <w:pPr>
        <w:numPr>
          <w:ilvl w:val="0"/>
          <w:numId w:val="36"/>
        </w:numPr>
        <w:rPr>
          <w:b/>
        </w:rPr>
      </w:pPr>
      <w:r w:rsidRPr="00FE4E0E">
        <w:rPr>
          <w:b/>
        </w:rPr>
        <w:t>Matters for Board Discussion</w:t>
      </w:r>
      <w:r>
        <w:rPr>
          <w:b/>
        </w:rPr>
        <w:t>/Information</w:t>
      </w:r>
      <w:r w:rsidR="004A7F5F">
        <w:tab/>
      </w:r>
      <w:r w:rsidR="004A7F5F">
        <w:tab/>
      </w:r>
      <w:r w:rsidR="004A7F5F">
        <w:tab/>
      </w:r>
      <w:r w:rsidR="004A7F5F">
        <w:tab/>
      </w:r>
      <w:r w:rsidR="004A7F5F">
        <w:tab/>
      </w:r>
      <w:r w:rsidR="004A7F5F">
        <w:tab/>
      </w:r>
      <w:r w:rsidR="0055664E">
        <w:t xml:space="preserve">  </w:t>
      </w:r>
      <w:r w:rsidR="00BB71E5">
        <w:t xml:space="preserve">                         </w:t>
      </w:r>
    </w:p>
    <w:p w:rsidR="00173EB9" w:rsidRPr="008C76F5" w:rsidRDefault="006F1FEC" w:rsidP="008C76F5">
      <w:pPr>
        <w:pStyle w:val="ListParagraph"/>
        <w:numPr>
          <w:ilvl w:val="1"/>
          <w:numId w:val="36"/>
        </w:numPr>
        <w:ind w:left="360" w:firstLine="720"/>
        <w:rPr>
          <w:b/>
        </w:rPr>
      </w:pPr>
      <w:r>
        <w:t>Re-vis</w:t>
      </w:r>
      <w:r w:rsidR="00FF5AFF">
        <w:t>i</w:t>
      </w:r>
      <w:r>
        <w:t xml:space="preserve">t </w:t>
      </w:r>
      <w:proofErr w:type="spellStart"/>
      <w:r w:rsidRPr="006F1FEC">
        <w:t>E.E</w:t>
      </w:r>
      <w:proofErr w:type="spellEnd"/>
      <w:r w:rsidRPr="006F1FEC">
        <w:t>. proposal for ct#6 hillside erosion wash out control.</w:t>
      </w:r>
      <w:r w:rsidR="00B247CF">
        <w:rPr>
          <w:b/>
        </w:rPr>
        <w:tab/>
      </w:r>
      <w:r w:rsidR="00B247CF">
        <w:rPr>
          <w:b/>
        </w:rPr>
        <w:tab/>
        <w:t>(TAB 6</w:t>
      </w:r>
      <w:r w:rsidR="008676F2">
        <w:rPr>
          <w:b/>
        </w:rPr>
        <w:t>)</w:t>
      </w:r>
      <w:r w:rsidR="00173EB9" w:rsidRPr="008C76F5">
        <w:rPr>
          <w:b/>
        </w:rPr>
        <w:tab/>
      </w:r>
    </w:p>
    <w:p w:rsidR="002C2887" w:rsidRPr="0016544B" w:rsidRDefault="00871034" w:rsidP="00045860">
      <w:pPr>
        <w:pStyle w:val="ListParagraph"/>
        <w:ind w:left="1080"/>
        <w:rPr>
          <w:b/>
        </w:rPr>
      </w:pPr>
      <w:r w:rsidRPr="0016544B">
        <w:rPr>
          <w:b/>
        </w:rPr>
        <w:tab/>
      </w:r>
      <w:r w:rsidRPr="0016544B">
        <w:rPr>
          <w:b/>
        </w:rPr>
        <w:tab/>
      </w:r>
      <w:r w:rsidR="00562D7F" w:rsidRPr="0016544B">
        <w:rPr>
          <w:b/>
        </w:rPr>
        <w:tab/>
      </w:r>
      <w:r w:rsidR="00562D7F" w:rsidRPr="0016544B">
        <w:rPr>
          <w:b/>
        </w:rPr>
        <w:tab/>
      </w:r>
      <w:r w:rsidR="00562D7F" w:rsidRPr="0016544B">
        <w:rPr>
          <w:b/>
        </w:rPr>
        <w:tab/>
      </w:r>
      <w:r w:rsidR="00562D7F" w:rsidRPr="0016544B">
        <w:rPr>
          <w:b/>
        </w:rPr>
        <w:tab/>
      </w:r>
      <w:r w:rsidR="00562D7F" w:rsidRPr="0016544B">
        <w:rPr>
          <w:b/>
        </w:rPr>
        <w:tab/>
      </w:r>
      <w:r w:rsidR="0015630F" w:rsidRPr="0016544B">
        <w:rPr>
          <w:b/>
        </w:rPr>
        <w:t xml:space="preserve">                          </w:t>
      </w:r>
      <w:r w:rsidR="00FE305C" w:rsidRPr="0016544B">
        <w:rPr>
          <w:b/>
        </w:rPr>
        <w:t xml:space="preserve">         </w:t>
      </w:r>
      <w:r w:rsidR="002C2887" w:rsidRPr="0016544B">
        <w:rPr>
          <w:b/>
        </w:rPr>
        <w:tab/>
      </w:r>
      <w:r w:rsidR="002C2887" w:rsidRPr="0016544B">
        <w:rPr>
          <w:b/>
        </w:rPr>
        <w:tab/>
        <w:t xml:space="preserve"> </w:t>
      </w:r>
    </w:p>
    <w:p w:rsidR="002C2887" w:rsidRPr="00FE4E0E" w:rsidRDefault="002C2887" w:rsidP="00191173">
      <w:pPr>
        <w:numPr>
          <w:ilvl w:val="0"/>
          <w:numId w:val="36"/>
        </w:numPr>
        <w:rPr>
          <w:b/>
        </w:rPr>
      </w:pPr>
      <w:r w:rsidRPr="00FE4E0E">
        <w:rPr>
          <w:b/>
        </w:rPr>
        <w:t>Reports</w:t>
      </w:r>
    </w:p>
    <w:p w:rsidR="002C2887" w:rsidRDefault="002C2887" w:rsidP="00191173">
      <w:pPr>
        <w:numPr>
          <w:ilvl w:val="1"/>
          <w:numId w:val="36"/>
        </w:numPr>
      </w:pPr>
      <w:r>
        <w:t>President</w:t>
      </w:r>
      <w:r w:rsidR="00A12FC3">
        <w:t xml:space="preserve"> </w:t>
      </w:r>
    </w:p>
    <w:p w:rsidR="002C2887" w:rsidRDefault="002C2887" w:rsidP="00191173">
      <w:pPr>
        <w:numPr>
          <w:ilvl w:val="1"/>
          <w:numId w:val="36"/>
        </w:numPr>
      </w:pPr>
      <w:r>
        <w:t>Treasurer</w:t>
      </w:r>
    </w:p>
    <w:p w:rsidR="002C2887" w:rsidRDefault="002C2887" w:rsidP="00191173">
      <w:pPr>
        <w:numPr>
          <w:ilvl w:val="1"/>
          <w:numId w:val="36"/>
        </w:numPr>
      </w:pPr>
      <w:r>
        <w:t>Secretary</w:t>
      </w:r>
    </w:p>
    <w:p w:rsidR="002C2887" w:rsidRPr="003B0DC4" w:rsidRDefault="009E6B0D" w:rsidP="00137CC4">
      <w:pPr>
        <w:numPr>
          <w:ilvl w:val="1"/>
          <w:numId w:val="36"/>
        </w:numPr>
        <w:rPr>
          <w:b/>
        </w:rPr>
      </w:pPr>
      <w:r>
        <w:t>Ma</w:t>
      </w:r>
      <w:r w:rsidR="006F1FEC">
        <w:t xml:space="preserve">nagement  September </w:t>
      </w:r>
      <w:r w:rsidR="00CC2084">
        <w:t>201</w:t>
      </w:r>
      <w:r w:rsidR="003A360D">
        <w:t>5</w:t>
      </w:r>
      <w:r w:rsidR="003208FB">
        <w:t xml:space="preserve"> Financial/Variance Report</w:t>
      </w:r>
      <w:r w:rsidR="003208FB">
        <w:tab/>
      </w:r>
      <w:r w:rsidR="00115602">
        <w:tab/>
      </w:r>
      <w:r w:rsidR="00753F01">
        <w:tab/>
      </w:r>
      <w:r w:rsidR="005F694F" w:rsidRPr="005F694F">
        <w:rPr>
          <w:b/>
        </w:rPr>
        <w:t>(</w:t>
      </w:r>
      <w:r w:rsidR="00EB313A">
        <w:rPr>
          <w:b/>
        </w:rPr>
        <w:t>TAB</w:t>
      </w:r>
      <w:r w:rsidR="00B247CF">
        <w:rPr>
          <w:b/>
        </w:rPr>
        <w:t xml:space="preserve"> 7</w:t>
      </w:r>
      <w:r w:rsidR="008676F2">
        <w:rPr>
          <w:b/>
        </w:rPr>
        <w:t>)</w:t>
      </w:r>
      <w:r w:rsidR="002C2887">
        <w:tab/>
      </w:r>
      <w:r w:rsidR="00CC2084">
        <w:t xml:space="preserve">             </w:t>
      </w:r>
      <w:r w:rsidR="002C2887" w:rsidRPr="00907963">
        <w:rPr>
          <w:b/>
        </w:rPr>
        <w:t xml:space="preserve"> </w:t>
      </w:r>
      <w:r w:rsidR="00CC2084">
        <w:rPr>
          <w:b/>
        </w:rPr>
        <w:t xml:space="preserve">  </w:t>
      </w:r>
    </w:p>
    <w:p w:rsidR="00A75FCE" w:rsidRDefault="002C2887" w:rsidP="00A75FCE">
      <w:pPr>
        <w:numPr>
          <w:ilvl w:val="1"/>
          <w:numId w:val="36"/>
        </w:numPr>
      </w:pPr>
      <w:r>
        <w:t>Committee – Landscape, Recreation, Newsletter, Finance</w:t>
      </w:r>
      <w:r w:rsidR="00A75FCE">
        <w:t>,</w:t>
      </w:r>
      <w:r w:rsidR="00A75FCE">
        <w:tab/>
      </w:r>
      <w:r w:rsidR="00A75FCE">
        <w:tab/>
      </w:r>
    </w:p>
    <w:p w:rsidR="00A75FCE" w:rsidRDefault="00095BD8" w:rsidP="00A75FCE">
      <w:pPr>
        <w:ind w:left="1440"/>
      </w:pPr>
      <w:r>
        <w:t>Dra</w:t>
      </w:r>
      <w:r w:rsidR="00A543C6">
        <w:t>inage, Pool.</w:t>
      </w:r>
      <w:r w:rsidR="003208FB">
        <w:t>-</w:t>
      </w:r>
      <w:r w:rsidR="003208FB" w:rsidRPr="003208FB">
        <w:rPr>
          <w:rFonts w:ascii="Comic Sans MS" w:hAnsi="Comic Sans MS"/>
          <w:color w:val="44546A"/>
        </w:rPr>
        <w:t xml:space="preserve"> </w:t>
      </w:r>
    </w:p>
    <w:p w:rsidR="002C2887" w:rsidRDefault="002C2887" w:rsidP="00A75FCE">
      <w:pPr>
        <w:ind w:left="1440"/>
      </w:pPr>
    </w:p>
    <w:p w:rsidR="002C2887" w:rsidRPr="00FE305C" w:rsidRDefault="00C95FC4" w:rsidP="009E220D">
      <w:pPr>
        <w:numPr>
          <w:ilvl w:val="0"/>
          <w:numId w:val="36"/>
        </w:numPr>
        <w:rPr>
          <w:b/>
        </w:rPr>
      </w:pPr>
      <w:r>
        <w:rPr>
          <w:b/>
        </w:rPr>
        <w:t>Monthly Re-cap CMC/Administrative Calendar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700878">
        <w:rPr>
          <w:b/>
        </w:rPr>
        <w:tab/>
      </w:r>
      <w:r w:rsidR="00614F89">
        <w:rPr>
          <w:b/>
        </w:rPr>
        <w:t>(</w:t>
      </w:r>
      <w:r w:rsidR="006C4628">
        <w:rPr>
          <w:b/>
        </w:rPr>
        <w:t>T</w:t>
      </w:r>
      <w:r w:rsidR="00B247CF">
        <w:rPr>
          <w:b/>
        </w:rPr>
        <w:t>AB 8</w:t>
      </w:r>
      <w:r w:rsidR="008676F2">
        <w:rPr>
          <w:b/>
        </w:rPr>
        <w:t>)</w:t>
      </w:r>
      <w:r w:rsidR="002C2887">
        <w:tab/>
        <w:t xml:space="preserve">             </w:t>
      </w:r>
      <w:r w:rsidR="00CC2084">
        <w:rPr>
          <w:b/>
        </w:rPr>
        <w:t xml:space="preserve">   </w:t>
      </w:r>
    </w:p>
    <w:p w:rsidR="002C2887" w:rsidRPr="009E220D" w:rsidRDefault="002C2887" w:rsidP="00A9051E">
      <w:pPr>
        <w:ind w:left="360"/>
        <w:rPr>
          <w:b/>
        </w:rPr>
      </w:pPr>
      <w:r>
        <w:rPr>
          <w:b/>
        </w:rPr>
        <w:t>VIII</w:t>
      </w:r>
      <w:r w:rsidRPr="00FE4E0E">
        <w:rPr>
          <w:b/>
        </w:rPr>
        <w:t>.</w:t>
      </w:r>
      <w:r>
        <w:t xml:space="preserve">     </w:t>
      </w:r>
      <w:r>
        <w:rPr>
          <w:b/>
        </w:rPr>
        <w:t>Executive Session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ab/>
      </w:r>
      <w:r>
        <w:tab/>
      </w:r>
    </w:p>
    <w:p w:rsidR="002C2887" w:rsidRDefault="002C2887" w:rsidP="003D032F">
      <w:pPr>
        <w:numPr>
          <w:ilvl w:val="1"/>
          <w:numId w:val="36"/>
        </w:numPr>
        <w:rPr>
          <w:b/>
        </w:rPr>
      </w:pPr>
      <w:r>
        <w:t>CMC Delinquency Report</w:t>
      </w:r>
      <w:r w:rsidR="00A52584">
        <w:tab/>
      </w:r>
      <w:r w:rsidR="00A52584">
        <w:tab/>
      </w:r>
      <w:r w:rsidR="00A52584">
        <w:tab/>
      </w:r>
      <w:r w:rsidR="00A52584">
        <w:tab/>
      </w:r>
      <w:r w:rsidR="00A52584">
        <w:tab/>
      </w:r>
      <w:r w:rsidR="00A52584">
        <w:tab/>
      </w:r>
      <w:r w:rsidR="00700878">
        <w:tab/>
      </w:r>
      <w:r w:rsidR="0015343A">
        <w:rPr>
          <w:b/>
        </w:rPr>
        <w:t xml:space="preserve">(TAB </w:t>
      </w:r>
      <w:r w:rsidR="00B247CF">
        <w:rPr>
          <w:b/>
        </w:rPr>
        <w:t>9</w:t>
      </w:r>
      <w:r w:rsidR="008676F2" w:rsidRPr="008676F2">
        <w:rPr>
          <w:b/>
        </w:rPr>
        <w:t>)</w:t>
      </w:r>
      <w:r>
        <w:tab/>
        <w:t xml:space="preserve">                        </w:t>
      </w:r>
      <w:r w:rsidR="00CC2084">
        <w:t xml:space="preserve">    </w:t>
      </w:r>
    </w:p>
    <w:p w:rsidR="00A75FCE" w:rsidRPr="00664375" w:rsidRDefault="002C2887" w:rsidP="00A75FCE">
      <w:pPr>
        <w:numPr>
          <w:ilvl w:val="1"/>
          <w:numId w:val="36"/>
        </w:numPr>
      </w:pPr>
      <w:r w:rsidRPr="00452E02">
        <w:t>Rees Broome Delinquency Report</w:t>
      </w:r>
      <w:r>
        <w:t xml:space="preserve">            </w:t>
      </w:r>
      <w:r w:rsidR="00700878">
        <w:tab/>
      </w:r>
      <w:r w:rsidR="00700878">
        <w:tab/>
      </w:r>
      <w:r w:rsidR="00700878">
        <w:tab/>
      </w:r>
      <w:r w:rsidR="00700878">
        <w:tab/>
      </w:r>
      <w:r w:rsidR="00700878">
        <w:tab/>
      </w:r>
      <w:r w:rsidR="00506DC3">
        <w:rPr>
          <w:b/>
        </w:rPr>
        <w:t xml:space="preserve">(TAB </w:t>
      </w:r>
      <w:r w:rsidR="00B247CF">
        <w:rPr>
          <w:b/>
        </w:rPr>
        <w:t>10</w:t>
      </w:r>
      <w:r w:rsidR="008676F2">
        <w:rPr>
          <w:b/>
        </w:rPr>
        <w:t>)</w:t>
      </w:r>
    </w:p>
    <w:p w:rsidR="002C2887" w:rsidRPr="00CC0C41" w:rsidRDefault="00CC2084" w:rsidP="00A75FCE">
      <w:pPr>
        <w:ind w:left="1440"/>
      </w:pPr>
      <w:r w:rsidRPr="00CC0C41">
        <w:t xml:space="preserve">   </w:t>
      </w:r>
      <w:r w:rsidR="0055664E" w:rsidRPr="00CC0C41">
        <w:t xml:space="preserve"> </w:t>
      </w:r>
      <w:r w:rsidR="00E958A4" w:rsidRPr="00CC0C41">
        <w:t xml:space="preserve"> </w:t>
      </w:r>
      <w:r w:rsidR="00043120" w:rsidRPr="00CC0C41">
        <w:t xml:space="preserve">                </w:t>
      </w:r>
      <w:r w:rsidR="00A34113" w:rsidRPr="00CC0C41">
        <w:tab/>
      </w:r>
      <w:r w:rsidR="00FF3EA3" w:rsidRPr="00CC0C41">
        <w:t xml:space="preserve">                         </w:t>
      </w:r>
      <w:r w:rsidR="007B1918" w:rsidRPr="00CC0C41">
        <w:t xml:space="preserve">                                          </w:t>
      </w:r>
      <w:r w:rsidR="002C2887" w:rsidRPr="00CC0C41">
        <w:t xml:space="preserve"> </w:t>
      </w:r>
      <w:r w:rsidR="0055664E" w:rsidRPr="00CC0C41">
        <w:t xml:space="preserve"> </w:t>
      </w:r>
      <w:r w:rsidR="00FE305C" w:rsidRPr="00CC0C41">
        <w:t xml:space="preserve">   </w:t>
      </w:r>
    </w:p>
    <w:p w:rsidR="002C2887" w:rsidRDefault="002C2887" w:rsidP="00A21785">
      <w:pPr>
        <w:numPr>
          <w:ilvl w:val="0"/>
          <w:numId w:val="48"/>
        </w:numPr>
      </w:pPr>
      <w:r w:rsidRPr="00FE4E0E">
        <w:rPr>
          <w:b/>
        </w:rPr>
        <w:t>Establishment of next Board Meeting</w:t>
      </w:r>
      <w:r w:rsidR="00665F0E">
        <w:t xml:space="preserve"> </w:t>
      </w:r>
      <w:r w:rsidR="00682649">
        <w:t xml:space="preserve">–  </w:t>
      </w:r>
      <w:r w:rsidR="006F1FEC">
        <w:rPr>
          <w:b/>
        </w:rPr>
        <w:t>November 19</w:t>
      </w:r>
      <w:r w:rsidR="006F1FEC" w:rsidRPr="006F1FEC">
        <w:rPr>
          <w:b/>
          <w:vertAlign w:val="superscript"/>
        </w:rPr>
        <w:t>th</w:t>
      </w:r>
      <w:r w:rsidR="006F1FEC">
        <w:rPr>
          <w:b/>
        </w:rPr>
        <w:t xml:space="preserve"> </w:t>
      </w:r>
      <w:r w:rsidR="00700878" w:rsidRPr="003A360D">
        <w:rPr>
          <w:b/>
        </w:rPr>
        <w:t xml:space="preserve"> 2015</w:t>
      </w:r>
      <w:r w:rsidR="00665F0E">
        <w:rPr>
          <w:b/>
        </w:rPr>
        <w:t xml:space="preserve"> </w:t>
      </w:r>
      <w:r w:rsidR="000F4143">
        <w:rPr>
          <w:b/>
        </w:rPr>
        <w:t>(T</w:t>
      </w:r>
      <w:r w:rsidR="006F1FEC">
        <w:rPr>
          <w:b/>
        </w:rPr>
        <w:t>hursday)</w:t>
      </w:r>
    </w:p>
    <w:p w:rsidR="002C2887" w:rsidRDefault="002C2887" w:rsidP="00191173">
      <w:pPr>
        <w:ind w:left="360"/>
      </w:pPr>
    </w:p>
    <w:p w:rsidR="002C2887" w:rsidRDefault="002C2887" w:rsidP="00191173">
      <w:pPr>
        <w:numPr>
          <w:ilvl w:val="0"/>
          <w:numId w:val="48"/>
        </w:numPr>
        <w:rPr>
          <w:b/>
        </w:rPr>
      </w:pPr>
      <w:r w:rsidRPr="00FE4E0E">
        <w:rPr>
          <w:b/>
        </w:rPr>
        <w:t>Adjournment</w:t>
      </w:r>
    </w:p>
    <w:p w:rsidR="002C2887" w:rsidRDefault="002C2887" w:rsidP="00F84FF1">
      <w:pPr>
        <w:rPr>
          <w:b/>
        </w:rPr>
      </w:pPr>
    </w:p>
    <w:p w:rsidR="00E958A4" w:rsidRDefault="00A72D0F" w:rsidP="00BF7B31">
      <w:pPr>
        <w:jc w:val="center"/>
        <w:rPr>
          <w:b/>
        </w:rPr>
      </w:pPr>
      <w:r>
        <w:rPr>
          <w:b/>
        </w:rPr>
        <w:t xml:space="preserve">Prepared By:  </w:t>
      </w:r>
      <w:r w:rsidR="00E958A4">
        <w:rPr>
          <w:b/>
        </w:rPr>
        <w:t xml:space="preserve">Dwayne </w:t>
      </w:r>
      <w:r w:rsidR="00FA741E">
        <w:rPr>
          <w:b/>
        </w:rPr>
        <w:t xml:space="preserve">J. </w:t>
      </w:r>
      <w:r w:rsidR="00E958A4">
        <w:rPr>
          <w:b/>
        </w:rPr>
        <w:t>Frazier, CMC Portfolio Manager</w:t>
      </w:r>
    </w:p>
    <w:p w:rsidR="002C2887" w:rsidRDefault="002C2887" w:rsidP="00F84FF1">
      <w:pPr>
        <w:rPr>
          <w:b/>
        </w:rPr>
      </w:pPr>
    </w:p>
    <w:p w:rsidR="002C2887" w:rsidRDefault="002C2887" w:rsidP="00BF7B31">
      <w:pPr>
        <w:jc w:val="center"/>
        <w:rPr>
          <w:b/>
        </w:rPr>
      </w:pPr>
      <w:r>
        <w:rPr>
          <w:b/>
        </w:rPr>
        <w:t>Distribution: Renee Powlette, (President); Seth</w:t>
      </w:r>
      <w:r w:rsidR="003D7497">
        <w:rPr>
          <w:b/>
        </w:rPr>
        <w:t xml:space="preserve"> Low, (1</w:t>
      </w:r>
      <w:r w:rsidR="003D7497" w:rsidRPr="003D7497">
        <w:rPr>
          <w:b/>
          <w:vertAlign w:val="superscript"/>
        </w:rPr>
        <w:t>st</w:t>
      </w:r>
      <w:r w:rsidR="003D7497">
        <w:rPr>
          <w:b/>
        </w:rPr>
        <w:t xml:space="preserve"> Vice-President); Jayne Mayne</w:t>
      </w:r>
      <w:r>
        <w:rPr>
          <w:b/>
        </w:rPr>
        <w:t>, (</w:t>
      </w:r>
      <w:r w:rsidR="003D7497">
        <w:rPr>
          <w:b/>
        </w:rPr>
        <w:t>2</w:t>
      </w:r>
      <w:r w:rsidR="003D7497" w:rsidRPr="003D7497">
        <w:rPr>
          <w:b/>
          <w:vertAlign w:val="superscript"/>
        </w:rPr>
        <w:t>nd</w:t>
      </w:r>
      <w:r w:rsidR="003D7497">
        <w:rPr>
          <w:b/>
        </w:rPr>
        <w:t xml:space="preserve"> </w:t>
      </w:r>
      <w:r>
        <w:rPr>
          <w:b/>
        </w:rPr>
        <w:t>Vice-Pre</w:t>
      </w:r>
      <w:r w:rsidR="00FF3EA3">
        <w:rPr>
          <w:b/>
        </w:rPr>
        <w:t xml:space="preserve">sident); </w:t>
      </w:r>
      <w:r w:rsidR="00E9776B">
        <w:rPr>
          <w:b/>
        </w:rPr>
        <w:t xml:space="preserve"> Lori Stuntz</w:t>
      </w:r>
      <w:r>
        <w:rPr>
          <w:b/>
        </w:rPr>
        <w:t>, (Treasurer)</w:t>
      </w:r>
      <w:r w:rsidR="008F4029">
        <w:rPr>
          <w:b/>
        </w:rPr>
        <w:t xml:space="preserve">;  </w:t>
      </w:r>
      <w:r w:rsidR="00FA741E">
        <w:rPr>
          <w:b/>
        </w:rPr>
        <w:t xml:space="preserve"> </w:t>
      </w:r>
      <w:r w:rsidR="00161B8B">
        <w:rPr>
          <w:b/>
        </w:rPr>
        <w:t>Jackie Livingston</w:t>
      </w:r>
      <w:r w:rsidR="00FA741E">
        <w:rPr>
          <w:b/>
        </w:rPr>
        <w:t>(Secretary)</w:t>
      </w:r>
    </w:p>
    <w:p w:rsidR="00FE305C" w:rsidRDefault="00FE305C" w:rsidP="00F84FF1">
      <w:pPr>
        <w:rPr>
          <w:b/>
        </w:rPr>
      </w:pPr>
    </w:p>
    <w:p w:rsidR="00FE305C" w:rsidRPr="00FE305C" w:rsidRDefault="00FE305C" w:rsidP="00BF7B31">
      <w:pPr>
        <w:jc w:val="center"/>
      </w:pPr>
      <w:r w:rsidRPr="00FE305C">
        <w:t>For compliments or suggestions, you may reach my</w:t>
      </w:r>
      <w:r w:rsidR="007C13BA">
        <w:t xml:space="preserve"> dir</w:t>
      </w:r>
      <w:r w:rsidR="00AA65BA">
        <w:t xml:space="preserve">ect supervisor, </w:t>
      </w:r>
      <w:r w:rsidR="0034288C">
        <w:t>Airielle</w:t>
      </w:r>
      <w:r w:rsidR="00AA65BA">
        <w:t xml:space="preserve"> Hansford</w:t>
      </w:r>
      <w:r w:rsidRPr="00FE305C">
        <w:t>,</w:t>
      </w:r>
      <w:r w:rsidR="007C13BA">
        <w:t xml:space="preserve"> </w:t>
      </w:r>
      <w:r w:rsidRPr="00FE305C">
        <w:t>Condo Division</w:t>
      </w:r>
      <w:r w:rsidR="00AA65BA">
        <w:t xml:space="preserve"> Director, at 703-230-</w:t>
      </w:r>
      <w:r w:rsidR="00BB71E5">
        <w:t>8585</w:t>
      </w:r>
      <w:r w:rsidRPr="00FE305C">
        <w:t xml:space="preserve"> or email: </w:t>
      </w:r>
      <w:hyperlink r:id="rId6" w:history="1">
        <w:r w:rsidR="00AA65BA">
          <w:rPr>
            <w:rStyle w:val="Hyperlink"/>
          </w:rPr>
          <w:t>ahansford</w:t>
        </w:r>
        <w:r w:rsidR="007C13BA" w:rsidRPr="003E1311">
          <w:rPr>
            <w:rStyle w:val="Hyperlink"/>
          </w:rPr>
          <w:t>@cmc-management.com</w:t>
        </w:r>
      </w:hyperlink>
    </w:p>
    <w:p w:rsidR="002C2887" w:rsidRDefault="002C2887" w:rsidP="00F84FF1">
      <w:pPr>
        <w:rPr>
          <w:b/>
        </w:rPr>
      </w:pPr>
    </w:p>
    <w:p w:rsidR="002C2887" w:rsidRPr="00FE4E0E" w:rsidRDefault="002C2887" w:rsidP="00F84FF1">
      <w:pPr>
        <w:rPr>
          <w:b/>
        </w:rPr>
      </w:pPr>
    </w:p>
    <w:sectPr w:rsidR="002C2887" w:rsidRPr="00FE4E0E" w:rsidSect="00D81869">
      <w:pgSz w:w="12240" w:h="15840"/>
      <w:pgMar w:top="720" w:right="720" w:bottom="720" w:left="72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F0D52"/>
    <w:multiLevelType w:val="hybridMultilevel"/>
    <w:tmpl w:val="D02A5E6E"/>
    <w:lvl w:ilvl="0" w:tplc="12242DD0">
      <w:start w:val="9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4920AE2"/>
    <w:multiLevelType w:val="hybridMultilevel"/>
    <w:tmpl w:val="F2E27F04"/>
    <w:lvl w:ilvl="0" w:tplc="B18263EC">
      <w:start w:val="1"/>
      <w:numFmt w:val="upperLetter"/>
      <w:lvlText w:val="%1."/>
      <w:lvlJc w:val="left"/>
      <w:pPr>
        <w:tabs>
          <w:tab w:val="num" w:pos="975"/>
        </w:tabs>
        <w:ind w:left="97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95"/>
        </w:tabs>
        <w:ind w:left="169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55"/>
        </w:tabs>
        <w:ind w:left="385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75"/>
        </w:tabs>
        <w:ind w:left="457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95"/>
        </w:tabs>
        <w:ind w:left="529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15"/>
        </w:tabs>
        <w:ind w:left="601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35"/>
        </w:tabs>
        <w:ind w:left="6735" w:hanging="180"/>
      </w:pPr>
      <w:rPr>
        <w:rFonts w:cs="Times New Roman"/>
      </w:rPr>
    </w:lvl>
  </w:abstractNum>
  <w:abstractNum w:abstractNumId="2" w15:restartNumberingAfterBreak="0">
    <w:nsid w:val="0892722C"/>
    <w:multiLevelType w:val="hybridMultilevel"/>
    <w:tmpl w:val="4FE8FDC8"/>
    <w:lvl w:ilvl="0" w:tplc="52CCD32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A88220D"/>
    <w:multiLevelType w:val="hybridMultilevel"/>
    <w:tmpl w:val="E432E812"/>
    <w:lvl w:ilvl="0" w:tplc="E990BFFE">
      <w:start w:val="1"/>
      <w:numFmt w:val="lowerRoman"/>
      <w:lvlText w:val="%1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4" w15:restartNumberingAfterBreak="0">
    <w:nsid w:val="11B46054"/>
    <w:multiLevelType w:val="hybridMultilevel"/>
    <w:tmpl w:val="F7841B7C"/>
    <w:lvl w:ilvl="0" w:tplc="B51C7182">
      <w:start w:val="1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95"/>
        </w:tabs>
        <w:ind w:left="169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55"/>
        </w:tabs>
        <w:ind w:left="385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75"/>
        </w:tabs>
        <w:ind w:left="457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95"/>
        </w:tabs>
        <w:ind w:left="529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15"/>
        </w:tabs>
        <w:ind w:left="601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35"/>
        </w:tabs>
        <w:ind w:left="6735" w:hanging="180"/>
      </w:pPr>
      <w:rPr>
        <w:rFonts w:cs="Times New Roman"/>
      </w:rPr>
    </w:lvl>
  </w:abstractNum>
  <w:abstractNum w:abstractNumId="5" w15:restartNumberingAfterBreak="0">
    <w:nsid w:val="13EE41BF"/>
    <w:multiLevelType w:val="hybridMultilevel"/>
    <w:tmpl w:val="C7906252"/>
    <w:lvl w:ilvl="0" w:tplc="0FF4625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 w15:restartNumberingAfterBreak="0">
    <w:nsid w:val="15C6005F"/>
    <w:multiLevelType w:val="hybridMultilevel"/>
    <w:tmpl w:val="B72C979C"/>
    <w:lvl w:ilvl="0" w:tplc="18F4A78A">
      <w:start w:val="9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87F7F3A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8" w15:restartNumberingAfterBreak="0">
    <w:nsid w:val="19364FB2"/>
    <w:multiLevelType w:val="hybridMultilevel"/>
    <w:tmpl w:val="3CAA9558"/>
    <w:lvl w:ilvl="0" w:tplc="38CE7F1E">
      <w:start w:val="5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9" w15:restartNumberingAfterBreak="0">
    <w:nsid w:val="1A450FAF"/>
    <w:multiLevelType w:val="hybridMultilevel"/>
    <w:tmpl w:val="6DEC7FA8"/>
    <w:lvl w:ilvl="0" w:tplc="51EA0392">
      <w:start w:val="1"/>
      <w:numFmt w:val="upperLetter"/>
      <w:lvlText w:val="%1."/>
      <w:lvlJc w:val="left"/>
      <w:pPr>
        <w:tabs>
          <w:tab w:val="num" w:pos="975"/>
        </w:tabs>
        <w:ind w:left="97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95"/>
        </w:tabs>
        <w:ind w:left="169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55"/>
        </w:tabs>
        <w:ind w:left="385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75"/>
        </w:tabs>
        <w:ind w:left="457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95"/>
        </w:tabs>
        <w:ind w:left="529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15"/>
        </w:tabs>
        <w:ind w:left="601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35"/>
        </w:tabs>
        <w:ind w:left="6735" w:hanging="180"/>
      </w:pPr>
      <w:rPr>
        <w:rFonts w:cs="Times New Roman"/>
      </w:rPr>
    </w:lvl>
  </w:abstractNum>
  <w:abstractNum w:abstractNumId="10" w15:restartNumberingAfterBreak="0">
    <w:nsid w:val="1A7C4E8B"/>
    <w:multiLevelType w:val="hybridMultilevel"/>
    <w:tmpl w:val="1C927114"/>
    <w:lvl w:ilvl="0" w:tplc="C2B4128A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B165002"/>
    <w:multiLevelType w:val="hybridMultilevel"/>
    <w:tmpl w:val="46545EAA"/>
    <w:lvl w:ilvl="0" w:tplc="4C361FAA">
      <w:start w:val="1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B1A6043"/>
    <w:multiLevelType w:val="multilevel"/>
    <w:tmpl w:val="6E7AE216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B641426"/>
    <w:multiLevelType w:val="hybridMultilevel"/>
    <w:tmpl w:val="236668CA"/>
    <w:lvl w:ilvl="0" w:tplc="5822988E">
      <w:start w:val="2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4" w15:restartNumberingAfterBreak="0">
    <w:nsid w:val="1BFC49CB"/>
    <w:multiLevelType w:val="hybridMultilevel"/>
    <w:tmpl w:val="1B3078A8"/>
    <w:lvl w:ilvl="0" w:tplc="84F0620E">
      <w:start w:val="1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15" w15:restartNumberingAfterBreak="0">
    <w:nsid w:val="1C134112"/>
    <w:multiLevelType w:val="hybridMultilevel"/>
    <w:tmpl w:val="21EE18DE"/>
    <w:lvl w:ilvl="0" w:tplc="040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6" w15:restartNumberingAfterBreak="0">
    <w:nsid w:val="1CAD55BD"/>
    <w:multiLevelType w:val="hybridMultilevel"/>
    <w:tmpl w:val="09F8E834"/>
    <w:lvl w:ilvl="0" w:tplc="4C361FAA">
      <w:start w:val="1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1CF34D20"/>
    <w:multiLevelType w:val="hybridMultilevel"/>
    <w:tmpl w:val="90C20CB0"/>
    <w:lvl w:ilvl="0" w:tplc="053882DC">
      <w:start w:val="1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18" w15:restartNumberingAfterBreak="0">
    <w:nsid w:val="230B11C2"/>
    <w:multiLevelType w:val="hybridMultilevel"/>
    <w:tmpl w:val="187CD04A"/>
    <w:lvl w:ilvl="0" w:tplc="2076A122">
      <w:start w:val="1"/>
      <w:numFmt w:val="upperLetter"/>
      <w:lvlText w:val="%1."/>
      <w:lvlJc w:val="left"/>
      <w:pPr>
        <w:tabs>
          <w:tab w:val="num" w:pos="975"/>
        </w:tabs>
        <w:ind w:left="975" w:hanging="360"/>
      </w:pPr>
      <w:rPr>
        <w:rFonts w:ascii="Arial" w:eastAsia="Times New Roman" w:hAnsi="Arial" w:cs="Times New Roman"/>
      </w:rPr>
    </w:lvl>
    <w:lvl w:ilvl="1" w:tplc="827A0FD8">
      <w:start w:val="1"/>
      <w:numFmt w:val="decimal"/>
      <w:lvlText w:val="%2."/>
      <w:lvlJc w:val="left"/>
      <w:pPr>
        <w:tabs>
          <w:tab w:val="num" w:pos="1695"/>
        </w:tabs>
        <w:ind w:left="1695" w:hanging="360"/>
      </w:pPr>
      <w:rPr>
        <w:rFonts w:cs="Times New Roman"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55"/>
        </w:tabs>
        <w:ind w:left="385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75"/>
        </w:tabs>
        <w:ind w:left="457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95"/>
        </w:tabs>
        <w:ind w:left="529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15"/>
        </w:tabs>
        <w:ind w:left="601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35"/>
        </w:tabs>
        <w:ind w:left="6735" w:hanging="180"/>
      </w:pPr>
      <w:rPr>
        <w:rFonts w:cs="Times New Roman"/>
      </w:rPr>
    </w:lvl>
  </w:abstractNum>
  <w:abstractNum w:abstractNumId="19" w15:restartNumberingAfterBreak="0">
    <w:nsid w:val="230E01FE"/>
    <w:multiLevelType w:val="hybridMultilevel"/>
    <w:tmpl w:val="F07A1E28"/>
    <w:lvl w:ilvl="0" w:tplc="9E5C9B28">
      <w:start w:val="1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20" w15:restartNumberingAfterBreak="0">
    <w:nsid w:val="2861582E"/>
    <w:multiLevelType w:val="hybridMultilevel"/>
    <w:tmpl w:val="EFECC428"/>
    <w:lvl w:ilvl="0" w:tplc="04429AD8">
      <w:start w:val="1"/>
      <w:numFmt w:val="upperLetter"/>
      <w:lvlText w:val="%1."/>
      <w:lvlJc w:val="left"/>
      <w:pPr>
        <w:tabs>
          <w:tab w:val="num" w:pos="1035"/>
        </w:tabs>
        <w:ind w:left="103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55"/>
        </w:tabs>
        <w:ind w:left="175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75"/>
        </w:tabs>
        <w:ind w:left="247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15"/>
        </w:tabs>
        <w:ind w:left="391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35"/>
        </w:tabs>
        <w:ind w:left="463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355"/>
        </w:tabs>
        <w:ind w:left="535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75"/>
        </w:tabs>
        <w:ind w:left="607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95"/>
        </w:tabs>
        <w:ind w:left="6795" w:hanging="180"/>
      </w:pPr>
      <w:rPr>
        <w:rFonts w:cs="Times New Roman"/>
      </w:rPr>
    </w:lvl>
  </w:abstractNum>
  <w:abstractNum w:abstractNumId="21" w15:restartNumberingAfterBreak="0">
    <w:nsid w:val="30916742"/>
    <w:multiLevelType w:val="hybridMultilevel"/>
    <w:tmpl w:val="88165278"/>
    <w:lvl w:ilvl="0" w:tplc="DAA465B6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30A72340"/>
    <w:multiLevelType w:val="hybridMultilevel"/>
    <w:tmpl w:val="4BDA4532"/>
    <w:lvl w:ilvl="0" w:tplc="B36009C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368D77B8"/>
    <w:multiLevelType w:val="multilevel"/>
    <w:tmpl w:val="356602C6"/>
    <w:lvl w:ilvl="0">
      <w:start w:val="1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38374F2D"/>
    <w:multiLevelType w:val="multilevel"/>
    <w:tmpl w:val="09F8E834"/>
    <w:lvl w:ilvl="0">
      <w:start w:val="1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39E24E3C"/>
    <w:multiLevelType w:val="multilevel"/>
    <w:tmpl w:val="7AA2103A"/>
    <w:lvl w:ilvl="0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3C652031"/>
    <w:multiLevelType w:val="hybridMultilevel"/>
    <w:tmpl w:val="33F6B24C"/>
    <w:lvl w:ilvl="0" w:tplc="0D9A31CE">
      <w:start w:val="1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3D5640D1"/>
    <w:multiLevelType w:val="multilevel"/>
    <w:tmpl w:val="D02A5E6E"/>
    <w:lvl w:ilvl="0">
      <w:start w:val="9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45145486"/>
    <w:multiLevelType w:val="hybridMultilevel"/>
    <w:tmpl w:val="12D2819E"/>
    <w:lvl w:ilvl="0" w:tplc="9E862B1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F91E906A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9" w15:restartNumberingAfterBreak="0">
    <w:nsid w:val="460D1102"/>
    <w:multiLevelType w:val="hybridMultilevel"/>
    <w:tmpl w:val="41DE495A"/>
    <w:lvl w:ilvl="0" w:tplc="C6D8D9DA">
      <w:start w:val="1"/>
      <w:numFmt w:val="upperLetter"/>
      <w:lvlText w:val="%1."/>
      <w:lvlJc w:val="left"/>
      <w:pPr>
        <w:tabs>
          <w:tab w:val="num" w:pos="975"/>
        </w:tabs>
        <w:ind w:left="975" w:hanging="360"/>
      </w:pPr>
      <w:rPr>
        <w:rFonts w:cs="Times New Roman" w:hint="default"/>
        <w:b w:val="0"/>
      </w:rPr>
    </w:lvl>
    <w:lvl w:ilvl="1" w:tplc="82487AEC">
      <w:start w:val="3"/>
      <w:numFmt w:val="bullet"/>
      <w:lvlText w:val=""/>
      <w:lvlJc w:val="left"/>
      <w:pPr>
        <w:tabs>
          <w:tab w:val="num" w:pos="1695"/>
        </w:tabs>
        <w:ind w:left="1695" w:hanging="360"/>
      </w:pPr>
      <w:rPr>
        <w:rFonts w:ascii="Wingdings" w:eastAsia="Times New Roman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55"/>
        </w:tabs>
        <w:ind w:left="385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75"/>
        </w:tabs>
        <w:ind w:left="457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95"/>
        </w:tabs>
        <w:ind w:left="529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15"/>
        </w:tabs>
        <w:ind w:left="601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35"/>
        </w:tabs>
        <w:ind w:left="6735" w:hanging="180"/>
      </w:pPr>
      <w:rPr>
        <w:rFonts w:cs="Times New Roman"/>
      </w:rPr>
    </w:lvl>
  </w:abstractNum>
  <w:abstractNum w:abstractNumId="30" w15:restartNumberingAfterBreak="0">
    <w:nsid w:val="490767A6"/>
    <w:multiLevelType w:val="hybridMultilevel"/>
    <w:tmpl w:val="EF12279C"/>
    <w:lvl w:ilvl="0" w:tplc="8DB04560">
      <w:start w:val="1"/>
      <w:numFmt w:val="upperLetter"/>
      <w:lvlText w:val="%1."/>
      <w:lvlJc w:val="left"/>
      <w:pPr>
        <w:tabs>
          <w:tab w:val="num" w:pos="975"/>
        </w:tabs>
        <w:ind w:left="97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95"/>
        </w:tabs>
        <w:ind w:left="169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55"/>
        </w:tabs>
        <w:ind w:left="385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75"/>
        </w:tabs>
        <w:ind w:left="457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95"/>
        </w:tabs>
        <w:ind w:left="529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15"/>
        </w:tabs>
        <w:ind w:left="601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35"/>
        </w:tabs>
        <w:ind w:left="6735" w:hanging="180"/>
      </w:pPr>
      <w:rPr>
        <w:rFonts w:cs="Times New Roman"/>
      </w:rPr>
    </w:lvl>
  </w:abstractNum>
  <w:abstractNum w:abstractNumId="31" w15:restartNumberingAfterBreak="0">
    <w:nsid w:val="4A4E6917"/>
    <w:multiLevelType w:val="multilevel"/>
    <w:tmpl w:val="5F20AA96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4CBC1C01"/>
    <w:multiLevelType w:val="hybridMultilevel"/>
    <w:tmpl w:val="9B0CC68A"/>
    <w:lvl w:ilvl="0" w:tplc="6DFE106E">
      <w:start w:val="1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33" w15:restartNumberingAfterBreak="0">
    <w:nsid w:val="4F831131"/>
    <w:multiLevelType w:val="hybridMultilevel"/>
    <w:tmpl w:val="D7F6715C"/>
    <w:lvl w:ilvl="0" w:tplc="681ED4C2">
      <w:start w:val="1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34" w15:restartNumberingAfterBreak="0">
    <w:nsid w:val="4FA95823"/>
    <w:multiLevelType w:val="hybridMultilevel"/>
    <w:tmpl w:val="01CEB5B2"/>
    <w:lvl w:ilvl="0" w:tplc="5EC07842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FCC74C4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5" w15:restartNumberingAfterBreak="0">
    <w:nsid w:val="53C43B00"/>
    <w:multiLevelType w:val="hybridMultilevel"/>
    <w:tmpl w:val="CEE020E0"/>
    <w:lvl w:ilvl="0" w:tplc="00E255FE">
      <w:start w:val="1"/>
      <w:numFmt w:val="upperLetter"/>
      <w:lvlText w:val="%1."/>
      <w:lvlJc w:val="left"/>
      <w:pPr>
        <w:tabs>
          <w:tab w:val="num" w:pos="1170"/>
        </w:tabs>
        <w:ind w:left="1170" w:hanging="360"/>
      </w:pPr>
      <w:rPr>
        <w:rFonts w:cs="Times New Roman" w:hint="default"/>
      </w:rPr>
    </w:lvl>
    <w:lvl w:ilvl="1" w:tplc="B63CA46E">
      <w:start w:val="1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Arial" w:eastAsia="Times New Roman" w:hAnsi="Aria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55"/>
        </w:tabs>
        <w:ind w:left="385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75"/>
        </w:tabs>
        <w:ind w:left="457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95"/>
        </w:tabs>
        <w:ind w:left="529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15"/>
        </w:tabs>
        <w:ind w:left="601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35"/>
        </w:tabs>
        <w:ind w:left="6735" w:hanging="180"/>
      </w:pPr>
      <w:rPr>
        <w:rFonts w:cs="Times New Roman"/>
      </w:rPr>
    </w:lvl>
  </w:abstractNum>
  <w:abstractNum w:abstractNumId="36" w15:restartNumberingAfterBreak="0">
    <w:nsid w:val="54B603BB"/>
    <w:multiLevelType w:val="hybridMultilevel"/>
    <w:tmpl w:val="356602C6"/>
    <w:lvl w:ilvl="0" w:tplc="4C361FAA">
      <w:start w:val="1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5D512644"/>
    <w:multiLevelType w:val="hybridMultilevel"/>
    <w:tmpl w:val="C83E795A"/>
    <w:lvl w:ilvl="0" w:tplc="394C9ADE">
      <w:start w:val="1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5D555F6D"/>
    <w:multiLevelType w:val="hybridMultilevel"/>
    <w:tmpl w:val="E956169A"/>
    <w:lvl w:ilvl="0" w:tplc="C1AEB8D2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62495987"/>
    <w:multiLevelType w:val="multilevel"/>
    <w:tmpl w:val="356602C6"/>
    <w:lvl w:ilvl="0">
      <w:start w:val="10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677A075C"/>
    <w:multiLevelType w:val="singleLevel"/>
    <w:tmpl w:val="0998542C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41" w15:restartNumberingAfterBreak="0">
    <w:nsid w:val="6C194B1C"/>
    <w:multiLevelType w:val="hybridMultilevel"/>
    <w:tmpl w:val="53B24996"/>
    <w:lvl w:ilvl="0" w:tplc="1E60C864">
      <w:start w:val="1"/>
      <w:numFmt w:val="upperLetter"/>
      <w:lvlText w:val="%1."/>
      <w:lvlJc w:val="left"/>
      <w:pPr>
        <w:tabs>
          <w:tab w:val="num" w:pos="1020"/>
        </w:tabs>
        <w:ind w:left="1020" w:hanging="375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  <w:rPr>
        <w:rFonts w:cs="Times New Roman"/>
      </w:rPr>
    </w:lvl>
  </w:abstractNum>
  <w:abstractNum w:abstractNumId="42" w15:restartNumberingAfterBreak="0">
    <w:nsid w:val="6D5656FB"/>
    <w:multiLevelType w:val="hybridMultilevel"/>
    <w:tmpl w:val="4DA665FC"/>
    <w:lvl w:ilvl="0" w:tplc="812E4D20">
      <w:start w:val="5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43" w15:restartNumberingAfterBreak="0">
    <w:nsid w:val="729E7B0C"/>
    <w:multiLevelType w:val="hybridMultilevel"/>
    <w:tmpl w:val="E3A262A4"/>
    <w:lvl w:ilvl="0" w:tplc="F4D42E62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75005D8C"/>
    <w:multiLevelType w:val="hybridMultilevel"/>
    <w:tmpl w:val="A5F4F4D2"/>
    <w:lvl w:ilvl="0" w:tplc="A594C664">
      <w:start w:val="1"/>
      <w:numFmt w:val="upperLetter"/>
      <w:lvlText w:val="%1."/>
      <w:lvlJc w:val="left"/>
      <w:pPr>
        <w:tabs>
          <w:tab w:val="num" w:pos="1350"/>
        </w:tabs>
        <w:ind w:left="135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  <w:rPr>
        <w:rFonts w:cs="Times New Roman"/>
      </w:rPr>
    </w:lvl>
  </w:abstractNum>
  <w:abstractNum w:abstractNumId="45" w15:restartNumberingAfterBreak="0">
    <w:nsid w:val="782161F0"/>
    <w:multiLevelType w:val="hybridMultilevel"/>
    <w:tmpl w:val="22FC63A8"/>
    <w:lvl w:ilvl="0" w:tplc="30BE48F4">
      <w:start w:val="1"/>
      <w:numFmt w:val="upperLetter"/>
      <w:lvlText w:val="%1."/>
      <w:lvlJc w:val="left"/>
      <w:pPr>
        <w:tabs>
          <w:tab w:val="num" w:pos="975"/>
        </w:tabs>
        <w:ind w:left="97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95"/>
        </w:tabs>
        <w:ind w:left="169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135"/>
        </w:tabs>
        <w:ind w:left="313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55"/>
        </w:tabs>
        <w:ind w:left="385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575"/>
        </w:tabs>
        <w:ind w:left="457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95"/>
        </w:tabs>
        <w:ind w:left="529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015"/>
        </w:tabs>
        <w:ind w:left="601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735"/>
        </w:tabs>
        <w:ind w:left="6735" w:hanging="180"/>
      </w:pPr>
      <w:rPr>
        <w:rFonts w:cs="Times New Roman"/>
      </w:rPr>
    </w:lvl>
  </w:abstractNum>
  <w:abstractNum w:abstractNumId="46" w15:restartNumberingAfterBreak="0">
    <w:nsid w:val="787606A5"/>
    <w:multiLevelType w:val="hybridMultilevel"/>
    <w:tmpl w:val="1C00A524"/>
    <w:lvl w:ilvl="0" w:tplc="18F4A78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627CBA1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</w:rPr>
    </w:lvl>
    <w:lvl w:ilvl="2" w:tplc="EF180B10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Times New Roman"/>
        <w:b w:val="0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7EEC788F"/>
    <w:multiLevelType w:val="hybridMultilevel"/>
    <w:tmpl w:val="33D6E7B6"/>
    <w:lvl w:ilvl="0" w:tplc="5E823D76">
      <w:start w:val="8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40"/>
  </w:num>
  <w:num w:numId="3">
    <w:abstractNumId w:val="10"/>
  </w:num>
  <w:num w:numId="4">
    <w:abstractNumId w:val="25"/>
  </w:num>
  <w:num w:numId="5">
    <w:abstractNumId w:val="22"/>
  </w:num>
  <w:num w:numId="6">
    <w:abstractNumId w:val="43"/>
  </w:num>
  <w:num w:numId="7">
    <w:abstractNumId w:val="38"/>
  </w:num>
  <w:num w:numId="8">
    <w:abstractNumId w:val="26"/>
  </w:num>
  <w:num w:numId="9">
    <w:abstractNumId w:val="21"/>
  </w:num>
  <w:num w:numId="10">
    <w:abstractNumId w:val="8"/>
  </w:num>
  <w:num w:numId="11">
    <w:abstractNumId w:val="42"/>
  </w:num>
  <w:num w:numId="12">
    <w:abstractNumId w:val="44"/>
  </w:num>
  <w:num w:numId="13">
    <w:abstractNumId w:val="34"/>
  </w:num>
  <w:num w:numId="14">
    <w:abstractNumId w:val="28"/>
  </w:num>
  <w:num w:numId="15">
    <w:abstractNumId w:val="5"/>
  </w:num>
  <w:num w:numId="16">
    <w:abstractNumId w:val="41"/>
  </w:num>
  <w:num w:numId="17">
    <w:abstractNumId w:val="45"/>
  </w:num>
  <w:num w:numId="18">
    <w:abstractNumId w:val="4"/>
  </w:num>
  <w:num w:numId="19">
    <w:abstractNumId w:val="47"/>
  </w:num>
  <w:num w:numId="20">
    <w:abstractNumId w:val="37"/>
  </w:num>
  <w:num w:numId="21">
    <w:abstractNumId w:val="35"/>
  </w:num>
  <w:num w:numId="22">
    <w:abstractNumId w:val="18"/>
  </w:num>
  <w:num w:numId="23">
    <w:abstractNumId w:val="9"/>
  </w:num>
  <w:num w:numId="24">
    <w:abstractNumId w:val="1"/>
  </w:num>
  <w:num w:numId="25">
    <w:abstractNumId w:val="2"/>
  </w:num>
  <w:num w:numId="26">
    <w:abstractNumId w:val="32"/>
  </w:num>
  <w:num w:numId="27">
    <w:abstractNumId w:val="3"/>
  </w:num>
  <w:num w:numId="28">
    <w:abstractNumId w:val="33"/>
  </w:num>
  <w:num w:numId="29">
    <w:abstractNumId w:val="19"/>
  </w:num>
  <w:num w:numId="30">
    <w:abstractNumId w:val="17"/>
  </w:num>
  <w:num w:numId="31">
    <w:abstractNumId w:val="13"/>
  </w:num>
  <w:num w:numId="32">
    <w:abstractNumId w:val="29"/>
  </w:num>
  <w:num w:numId="33">
    <w:abstractNumId w:val="20"/>
  </w:num>
  <w:num w:numId="34">
    <w:abstractNumId w:val="30"/>
  </w:num>
  <w:num w:numId="35">
    <w:abstractNumId w:val="14"/>
  </w:num>
  <w:num w:numId="36">
    <w:abstractNumId w:val="46"/>
  </w:num>
  <w:num w:numId="37">
    <w:abstractNumId w:val="15"/>
  </w:num>
  <w:num w:numId="38">
    <w:abstractNumId w:val="0"/>
  </w:num>
  <w:num w:numId="39">
    <w:abstractNumId w:val="27"/>
  </w:num>
  <w:num w:numId="40">
    <w:abstractNumId w:val="36"/>
  </w:num>
  <w:num w:numId="41">
    <w:abstractNumId w:val="39"/>
  </w:num>
  <w:num w:numId="42">
    <w:abstractNumId w:val="23"/>
  </w:num>
  <w:num w:numId="43">
    <w:abstractNumId w:val="11"/>
  </w:num>
  <w:num w:numId="44">
    <w:abstractNumId w:val="16"/>
  </w:num>
  <w:num w:numId="45">
    <w:abstractNumId w:val="24"/>
  </w:num>
  <w:num w:numId="46">
    <w:abstractNumId w:val="12"/>
  </w:num>
  <w:num w:numId="47">
    <w:abstractNumId w:val="31"/>
  </w:num>
  <w:num w:numId="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6D2"/>
    <w:rsid w:val="00000995"/>
    <w:rsid w:val="00012B3B"/>
    <w:rsid w:val="000164CF"/>
    <w:rsid w:val="00023111"/>
    <w:rsid w:val="0003554F"/>
    <w:rsid w:val="000372E2"/>
    <w:rsid w:val="000426AC"/>
    <w:rsid w:val="00043120"/>
    <w:rsid w:val="00043C16"/>
    <w:rsid w:val="00044A7B"/>
    <w:rsid w:val="00045860"/>
    <w:rsid w:val="00046244"/>
    <w:rsid w:val="00047A90"/>
    <w:rsid w:val="00047D1D"/>
    <w:rsid w:val="00052624"/>
    <w:rsid w:val="00053A55"/>
    <w:rsid w:val="00053E09"/>
    <w:rsid w:val="00070A67"/>
    <w:rsid w:val="000718B9"/>
    <w:rsid w:val="00074951"/>
    <w:rsid w:val="00080413"/>
    <w:rsid w:val="000812DB"/>
    <w:rsid w:val="00085D99"/>
    <w:rsid w:val="000954DA"/>
    <w:rsid w:val="00095BD8"/>
    <w:rsid w:val="000A31F8"/>
    <w:rsid w:val="000A5420"/>
    <w:rsid w:val="000B238A"/>
    <w:rsid w:val="000B5FF3"/>
    <w:rsid w:val="000C39B9"/>
    <w:rsid w:val="000C620B"/>
    <w:rsid w:val="000E38EE"/>
    <w:rsid w:val="000E3B30"/>
    <w:rsid w:val="000E5701"/>
    <w:rsid w:val="000F4143"/>
    <w:rsid w:val="000F50B3"/>
    <w:rsid w:val="001139C2"/>
    <w:rsid w:val="001147B8"/>
    <w:rsid w:val="00114FE9"/>
    <w:rsid w:val="00115602"/>
    <w:rsid w:val="00127640"/>
    <w:rsid w:val="00132540"/>
    <w:rsid w:val="00133049"/>
    <w:rsid w:val="001368B5"/>
    <w:rsid w:val="00137CC4"/>
    <w:rsid w:val="001407D1"/>
    <w:rsid w:val="00143E49"/>
    <w:rsid w:val="0015343A"/>
    <w:rsid w:val="0015630F"/>
    <w:rsid w:val="001578E3"/>
    <w:rsid w:val="00161B8B"/>
    <w:rsid w:val="00161D4E"/>
    <w:rsid w:val="0016544B"/>
    <w:rsid w:val="001707F9"/>
    <w:rsid w:val="00170DEE"/>
    <w:rsid w:val="00173EB9"/>
    <w:rsid w:val="00173F7D"/>
    <w:rsid w:val="00175620"/>
    <w:rsid w:val="00185CF2"/>
    <w:rsid w:val="00186521"/>
    <w:rsid w:val="00191173"/>
    <w:rsid w:val="00191A57"/>
    <w:rsid w:val="00191B8B"/>
    <w:rsid w:val="001B1DC4"/>
    <w:rsid w:val="001B23A9"/>
    <w:rsid w:val="001C6495"/>
    <w:rsid w:val="001C7E1D"/>
    <w:rsid w:val="001D7D53"/>
    <w:rsid w:val="001E3BEF"/>
    <w:rsid w:val="001F13EE"/>
    <w:rsid w:val="001F684D"/>
    <w:rsid w:val="001F7606"/>
    <w:rsid w:val="00202BB9"/>
    <w:rsid w:val="002033D8"/>
    <w:rsid w:val="00203CFD"/>
    <w:rsid w:val="00210230"/>
    <w:rsid w:val="00214791"/>
    <w:rsid w:val="002226DD"/>
    <w:rsid w:val="00227D46"/>
    <w:rsid w:val="00243434"/>
    <w:rsid w:val="002439AA"/>
    <w:rsid w:val="00243CA4"/>
    <w:rsid w:val="00246581"/>
    <w:rsid w:val="00252451"/>
    <w:rsid w:val="002553D8"/>
    <w:rsid w:val="00255EB0"/>
    <w:rsid w:val="00270177"/>
    <w:rsid w:val="0027033E"/>
    <w:rsid w:val="0028416B"/>
    <w:rsid w:val="00285C3D"/>
    <w:rsid w:val="00291FE0"/>
    <w:rsid w:val="002A29AD"/>
    <w:rsid w:val="002B05DE"/>
    <w:rsid w:val="002B7BC7"/>
    <w:rsid w:val="002C27E3"/>
    <w:rsid w:val="002C2887"/>
    <w:rsid w:val="002C55A3"/>
    <w:rsid w:val="002D3ECA"/>
    <w:rsid w:val="002D70A9"/>
    <w:rsid w:val="002F1EB1"/>
    <w:rsid w:val="002F3E4D"/>
    <w:rsid w:val="002F4E36"/>
    <w:rsid w:val="00300896"/>
    <w:rsid w:val="00310CCA"/>
    <w:rsid w:val="00315222"/>
    <w:rsid w:val="003208FB"/>
    <w:rsid w:val="00323323"/>
    <w:rsid w:val="003237BC"/>
    <w:rsid w:val="003349C2"/>
    <w:rsid w:val="00334D0F"/>
    <w:rsid w:val="0034288C"/>
    <w:rsid w:val="00350478"/>
    <w:rsid w:val="00351DE6"/>
    <w:rsid w:val="00363AC9"/>
    <w:rsid w:val="003679A8"/>
    <w:rsid w:val="003701AE"/>
    <w:rsid w:val="00374AB4"/>
    <w:rsid w:val="00374B85"/>
    <w:rsid w:val="003752D1"/>
    <w:rsid w:val="00375E3F"/>
    <w:rsid w:val="003815FE"/>
    <w:rsid w:val="00383CB2"/>
    <w:rsid w:val="00387BD3"/>
    <w:rsid w:val="00387E33"/>
    <w:rsid w:val="00394809"/>
    <w:rsid w:val="003A360D"/>
    <w:rsid w:val="003A3FB4"/>
    <w:rsid w:val="003A51BA"/>
    <w:rsid w:val="003A5DA9"/>
    <w:rsid w:val="003B0DC4"/>
    <w:rsid w:val="003B40C5"/>
    <w:rsid w:val="003B5A3B"/>
    <w:rsid w:val="003C67A8"/>
    <w:rsid w:val="003D032F"/>
    <w:rsid w:val="003D27DD"/>
    <w:rsid w:val="003D28DE"/>
    <w:rsid w:val="003D2B9B"/>
    <w:rsid w:val="003D7497"/>
    <w:rsid w:val="003E047D"/>
    <w:rsid w:val="003E3CF2"/>
    <w:rsid w:val="003E42A4"/>
    <w:rsid w:val="003F125E"/>
    <w:rsid w:val="003F447B"/>
    <w:rsid w:val="003F4787"/>
    <w:rsid w:val="003F4C69"/>
    <w:rsid w:val="003F6484"/>
    <w:rsid w:val="00400D10"/>
    <w:rsid w:val="00402F83"/>
    <w:rsid w:val="004110BD"/>
    <w:rsid w:val="004121B6"/>
    <w:rsid w:val="004213A7"/>
    <w:rsid w:val="00421EB0"/>
    <w:rsid w:val="00422A60"/>
    <w:rsid w:val="00433A59"/>
    <w:rsid w:val="0043475D"/>
    <w:rsid w:val="00441FA7"/>
    <w:rsid w:val="004421FF"/>
    <w:rsid w:val="004475E8"/>
    <w:rsid w:val="00450EC3"/>
    <w:rsid w:val="00450FE4"/>
    <w:rsid w:val="00452E02"/>
    <w:rsid w:val="004572F2"/>
    <w:rsid w:val="00462AB0"/>
    <w:rsid w:val="00464698"/>
    <w:rsid w:val="00467FF7"/>
    <w:rsid w:val="00470828"/>
    <w:rsid w:val="0047148A"/>
    <w:rsid w:val="00473645"/>
    <w:rsid w:val="00477DB4"/>
    <w:rsid w:val="004812D4"/>
    <w:rsid w:val="0049167B"/>
    <w:rsid w:val="004917D2"/>
    <w:rsid w:val="0049352C"/>
    <w:rsid w:val="00493D22"/>
    <w:rsid w:val="004A18AD"/>
    <w:rsid w:val="004A37C6"/>
    <w:rsid w:val="004A7A40"/>
    <w:rsid w:val="004A7F5F"/>
    <w:rsid w:val="004B218C"/>
    <w:rsid w:val="004B265A"/>
    <w:rsid w:val="004B469E"/>
    <w:rsid w:val="004B48EE"/>
    <w:rsid w:val="004B6AEA"/>
    <w:rsid w:val="004C37C0"/>
    <w:rsid w:val="004D1A9D"/>
    <w:rsid w:val="004D4BFC"/>
    <w:rsid w:val="004D6554"/>
    <w:rsid w:val="004E0274"/>
    <w:rsid w:val="004F0D25"/>
    <w:rsid w:val="004F42D3"/>
    <w:rsid w:val="00506DC3"/>
    <w:rsid w:val="005075F3"/>
    <w:rsid w:val="00511B38"/>
    <w:rsid w:val="00515994"/>
    <w:rsid w:val="00522207"/>
    <w:rsid w:val="00525269"/>
    <w:rsid w:val="00532ED5"/>
    <w:rsid w:val="0054689B"/>
    <w:rsid w:val="00547A75"/>
    <w:rsid w:val="00553475"/>
    <w:rsid w:val="0055664E"/>
    <w:rsid w:val="00562D7F"/>
    <w:rsid w:val="00567A50"/>
    <w:rsid w:val="0057038B"/>
    <w:rsid w:val="00570F3F"/>
    <w:rsid w:val="0057448A"/>
    <w:rsid w:val="00575A9E"/>
    <w:rsid w:val="0058629E"/>
    <w:rsid w:val="00592E43"/>
    <w:rsid w:val="005A15CA"/>
    <w:rsid w:val="005A1C60"/>
    <w:rsid w:val="005B6EF0"/>
    <w:rsid w:val="005B7AC6"/>
    <w:rsid w:val="005D0472"/>
    <w:rsid w:val="005D457A"/>
    <w:rsid w:val="005D68C9"/>
    <w:rsid w:val="005E16E8"/>
    <w:rsid w:val="005F54B7"/>
    <w:rsid w:val="005F5A80"/>
    <w:rsid w:val="005F694F"/>
    <w:rsid w:val="006039E6"/>
    <w:rsid w:val="00605F7D"/>
    <w:rsid w:val="006066D2"/>
    <w:rsid w:val="006127DC"/>
    <w:rsid w:val="00614F89"/>
    <w:rsid w:val="006220FB"/>
    <w:rsid w:val="00627CE0"/>
    <w:rsid w:val="00636809"/>
    <w:rsid w:val="00642216"/>
    <w:rsid w:val="00643EE9"/>
    <w:rsid w:val="00650DEE"/>
    <w:rsid w:val="00651A61"/>
    <w:rsid w:val="00656987"/>
    <w:rsid w:val="0066254B"/>
    <w:rsid w:val="00662EDA"/>
    <w:rsid w:val="00664375"/>
    <w:rsid w:val="00664D85"/>
    <w:rsid w:val="00665F0E"/>
    <w:rsid w:val="0066755A"/>
    <w:rsid w:val="00680AE2"/>
    <w:rsid w:val="0068175F"/>
    <w:rsid w:val="00682649"/>
    <w:rsid w:val="006903F8"/>
    <w:rsid w:val="00691C81"/>
    <w:rsid w:val="00692C79"/>
    <w:rsid w:val="0069609A"/>
    <w:rsid w:val="006B3E92"/>
    <w:rsid w:val="006B4BAF"/>
    <w:rsid w:val="006B7BF6"/>
    <w:rsid w:val="006C0709"/>
    <w:rsid w:val="006C1C7E"/>
    <w:rsid w:val="006C3BEA"/>
    <w:rsid w:val="006C444E"/>
    <w:rsid w:val="006C4628"/>
    <w:rsid w:val="006C48DE"/>
    <w:rsid w:val="006D0ECC"/>
    <w:rsid w:val="006D424A"/>
    <w:rsid w:val="006D4F00"/>
    <w:rsid w:val="006D5FE2"/>
    <w:rsid w:val="006D7C74"/>
    <w:rsid w:val="006F1FEC"/>
    <w:rsid w:val="006F65CD"/>
    <w:rsid w:val="00700878"/>
    <w:rsid w:val="0070191C"/>
    <w:rsid w:val="00702530"/>
    <w:rsid w:val="00711F6D"/>
    <w:rsid w:val="00737A37"/>
    <w:rsid w:val="007410BF"/>
    <w:rsid w:val="00741FB0"/>
    <w:rsid w:val="00742390"/>
    <w:rsid w:val="007432B0"/>
    <w:rsid w:val="007446E2"/>
    <w:rsid w:val="0074700B"/>
    <w:rsid w:val="00753F01"/>
    <w:rsid w:val="0075708B"/>
    <w:rsid w:val="0076161B"/>
    <w:rsid w:val="00770F1D"/>
    <w:rsid w:val="007710EC"/>
    <w:rsid w:val="00774950"/>
    <w:rsid w:val="0078074C"/>
    <w:rsid w:val="00782B38"/>
    <w:rsid w:val="00791662"/>
    <w:rsid w:val="00794E9E"/>
    <w:rsid w:val="007A0503"/>
    <w:rsid w:val="007A097D"/>
    <w:rsid w:val="007A4CE4"/>
    <w:rsid w:val="007A7FE7"/>
    <w:rsid w:val="007B03BE"/>
    <w:rsid w:val="007B1918"/>
    <w:rsid w:val="007B385E"/>
    <w:rsid w:val="007B5C70"/>
    <w:rsid w:val="007C0E1B"/>
    <w:rsid w:val="007C13BA"/>
    <w:rsid w:val="007D360B"/>
    <w:rsid w:val="007D3EAA"/>
    <w:rsid w:val="007D4888"/>
    <w:rsid w:val="007F5928"/>
    <w:rsid w:val="007F723D"/>
    <w:rsid w:val="008152B5"/>
    <w:rsid w:val="00820505"/>
    <w:rsid w:val="00820D0F"/>
    <w:rsid w:val="008236DE"/>
    <w:rsid w:val="00832BFA"/>
    <w:rsid w:val="008438C4"/>
    <w:rsid w:val="00852914"/>
    <w:rsid w:val="00853920"/>
    <w:rsid w:val="008549C1"/>
    <w:rsid w:val="00861907"/>
    <w:rsid w:val="00864A82"/>
    <w:rsid w:val="00866C28"/>
    <w:rsid w:val="008676F2"/>
    <w:rsid w:val="00871034"/>
    <w:rsid w:val="00872406"/>
    <w:rsid w:val="00875176"/>
    <w:rsid w:val="008811DF"/>
    <w:rsid w:val="0088244A"/>
    <w:rsid w:val="00882652"/>
    <w:rsid w:val="00884946"/>
    <w:rsid w:val="00891A4D"/>
    <w:rsid w:val="008A10E9"/>
    <w:rsid w:val="008A13AB"/>
    <w:rsid w:val="008A272A"/>
    <w:rsid w:val="008A27F4"/>
    <w:rsid w:val="008A2EC4"/>
    <w:rsid w:val="008A3887"/>
    <w:rsid w:val="008A533D"/>
    <w:rsid w:val="008B1D42"/>
    <w:rsid w:val="008C76F5"/>
    <w:rsid w:val="008D2F7A"/>
    <w:rsid w:val="008E745E"/>
    <w:rsid w:val="008E7745"/>
    <w:rsid w:val="008F21A5"/>
    <w:rsid w:val="008F4029"/>
    <w:rsid w:val="008F6CB8"/>
    <w:rsid w:val="00904A0D"/>
    <w:rsid w:val="009060F4"/>
    <w:rsid w:val="00906F95"/>
    <w:rsid w:val="00907963"/>
    <w:rsid w:val="00910C72"/>
    <w:rsid w:val="00913715"/>
    <w:rsid w:val="009153F4"/>
    <w:rsid w:val="00916F56"/>
    <w:rsid w:val="00920297"/>
    <w:rsid w:val="00934AC5"/>
    <w:rsid w:val="00936DDB"/>
    <w:rsid w:val="009414B9"/>
    <w:rsid w:val="00941CB5"/>
    <w:rsid w:val="00950D69"/>
    <w:rsid w:val="009677D7"/>
    <w:rsid w:val="00973DB2"/>
    <w:rsid w:val="00997876"/>
    <w:rsid w:val="009A2642"/>
    <w:rsid w:val="009B23C2"/>
    <w:rsid w:val="009B38A0"/>
    <w:rsid w:val="009C1091"/>
    <w:rsid w:val="009D0D12"/>
    <w:rsid w:val="009D1296"/>
    <w:rsid w:val="009E220D"/>
    <w:rsid w:val="009E55AF"/>
    <w:rsid w:val="009E56C6"/>
    <w:rsid w:val="009E5CE5"/>
    <w:rsid w:val="009E6B0D"/>
    <w:rsid w:val="009F03BE"/>
    <w:rsid w:val="009F58CA"/>
    <w:rsid w:val="00A055E5"/>
    <w:rsid w:val="00A05BAF"/>
    <w:rsid w:val="00A1297F"/>
    <w:rsid w:val="00A12FC3"/>
    <w:rsid w:val="00A2095A"/>
    <w:rsid w:val="00A21785"/>
    <w:rsid w:val="00A24F67"/>
    <w:rsid w:val="00A34113"/>
    <w:rsid w:val="00A47CEA"/>
    <w:rsid w:val="00A52584"/>
    <w:rsid w:val="00A531EE"/>
    <w:rsid w:val="00A53F7A"/>
    <w:rsid w:val="00A543C6"/>
    <w:rsid w:val="00A54ACA"/>
    <w:rsid w:val="00A60D44"/>
    <w:rsid w:val="00A66BA4"/>
    <w:rsid w:val="00A72D0F"/>
    <w:rsid w:val="00A72F37"/>
    <w:rsid w:val="00A75DCB"/>
    <w:rsid w:val="00A75FCE"/>
    <w:rsid w:val="00A767E7"/>
    <w:rsid w:val="00A772A9"/>
    <w:rsid w:val="00A81C14"/>
    <w:rsid w:val="00A83B35"/>
    <w:rsid w:val="00A9051E"/>
    <w:rsid w:val="00A9201F"/>
    <w:rsid w:val="00A953EA"/>
    <w:rsid w:val="00A962E7"/>
    <w:rsid w:val="00A96434"/>
    <w:rsid w:val="00AA3AC8"/>
    <w:rsid w:val="00AA61BE"/>
    <w:rsid w:val="00AA65BA"/>
    <w:rsid w:val="00AB0ACD"/>
    <w:rsid w:val="00AB4B90"/>
    <w:rsid w:val="00AB6CE7"/>
    <w:rsid w:val="00AC2F8C"/>
    <w:rsid w:val="00AC32F0"/>
    <w:rsid w:val="00AC4CCD"/>
    <w:rsid w:val="00AD14DB"/>
    <w:rsid w:val="00AD1D3D"/>
    <w:rsid w:val="00AD3BA4"/>
    <w:rsid w:val="00AD586A"/>
    <w:rsid w:val="00AD58F5"/>
    <w:rsid w:val="00AD5F71"/>
    <w:rsid w:val="00AE7DE3"/>
    <w:rsid w:val="00AF0727"/>
    <w:rsid w:val="00B02823"/>
    <w:rsid w:val="00B036F2"/>
    <w:rsid w:val="00B04E18"/>
    <w:rsid w:val="00B05A18"/>
    <w:rsid w:val="00B152E0"/>
    <w:rsid w:val="00B1530E"/>
    <w:rsid w:val="00B15BF8"/>
    <w:rsid w:val="00B2427F"/>
    <w:rsid w:val="00B247CF"/>
    <w:rsid w:val="00B26347"/>
    <w:rsid w:val="00B3124A"/>
    <w:rsid w:val="00B42EB4"/>
    <w:rsid w:val="00B4677A"/>
    <w:rsid w:val="00B72A8A"/>
    <w:rsid w:val="00B735C5"/>
    <w:rsid w:val="00B87F6D"/>
    <w:rsid w:val="00B91902"/>
    <w:rsid w:val="00B9508D"/>
    <w:rsid w:val="00B962BE"/>
    <w:rsid w:val="00BA32DC"/>
    <w:rsid w:val="00BB0D2D"/>
    <w:rsid w:val="00BB1ACE"/>
    <w:rsid w:val="00BB688C"/>
    <w:rsid w:val="00BB71E5"/>
    <w:rsid w:val="00BB72DE"/>
    <w:rsid w:val="00BC00FE"/>
    <w:rsid w:val="00BC02B2"/>
    <w:rsid w:val="00BD1E26"/>
    <w:rsid w:val="00BD314E"/>
    <w:rsid w:val="00BE75A9"/>
    <w:rsid w:val="00BF0EF3"/>
    <w:rsid w:val="00BF59AC"/>
    <w:rsid w:val="00BF7B31"/>
    <w:rsid w:val="00C042A2"/>
    <w:rsid w:val="00C07AA5"/>
    <w:rsid w:val="00C07F9D"/>
    <w:rsid w:val="00C2705B"/>
    <w:rsid w:val="00C30C77"/>
    <w:rsid w:val="00C37D30"/>
    <w:rsid w:val="00C45B87"/>
    <w:rsid w:val="00C5062F"/>
    <w:rsid w:val="00C51CF3"/>
    <w:rsid w:val="00C52E1B"/>
    <w:rsid w:val="00C56005"/>
    <w:rsid w:val="00C57672"/>
    <w:rsid w:val="00C57E7A"/>
    <w:rsid w:val="00C6202E"/>
    <w:rsid w:val="00C63795"/>
    <w:rsid w:val="00C64564"/>
    <w:rsid w:val="00C70F13"/>
    <w:rsid w:val="00C72503"/>
    <w:rsid w:val="00C8148B"/>
    <w:rsid w:val="00C93A41"/>
    <w:rsid w:val="00C95FC4"/>
    <w:rsid w:val="00C963A1"/>
    <w:rsid w:val="00CB0B7E"/>
    <w:rsid w:val="00CB0E2C"/>
    <w:rsid w:val="00CC0C41"/>
    <w:rsid w:val="00CC19AE"/>
    <w:rsid w:val="00CC2084"/>
    <w:rsid w:val="00CD19B1"/>
    <w:rsid w:val="00CD314F"/>
    <w:rsid w:val="00CE1ECB"/>
    <w:rsid w:val="00D00C4D"/>
    <w:rsid w:val="00D04A0C"/>
    <w:rsid w:val="00D05601"/>
    <w:rsid w:val="00D11A4B"/>
    <w:rsid w:val="00D17B1F"/>
    <w:rsid w:val="00D17D68"/>
    <w:rsid w:val="00D20129"/>
    <w:rsid w:val="00D211D0"/>
    <w:rsid w:val="00D250C9"/>
    <w:rsid w:val="00D32648"/>
    <w:rsid w:val="00D40BE5"/>
    <w:rsid w:val="00D60B5E"/>
    <w:rsid w:val="00D66085"/>
    <w:rsid w:val="00D75209"/>
    <w:rsid w:val="00D81869"/>
    <w:rsid w:val="00D87BB2"/>
    <w:rsid w:val="00D97D3E"/>
    <w:rsid w:val="00DA214F"/>
    <w:rsid w:val="00DA54A6"/>
    <w:rsid w:val="00DA608F"/>
    <w:rsid w:val="00DC45B0"/>
    <w:rsid w:val="00DC4636"/>
    <w:rsid w:val="00DC69E2"/>
    <w:rsid w:val="00DD3F46"/>
    <w:rsid w:val="00DD47F1"/>
    <w:rsid w:val="00DE3C2D"/>
    <w:rsid w:val="00DE5183"/>
    <w:rsid w:val="00DF18EF"/>
    <w:rsid w:val="00DF3EC4"/>
    <w:rsid w:val="00DF6168"/>
    <w:rsid w:val="00E0185A"/>
    <w:rsid w:val="00E07081"/>
    <w:rsid w:val="00E20328"/>
    <w:rsid w:val="00E21E73"/>
    <w:rsid w:val="00E239CC"/>
    <w:rsid w:val="00E24962"/>
    <w:rsid w:val="00E37593"/>
    <w:rsid w:val="00E4350A"/>
    <w:rsid w:val="00E43AE3"/>
    <w:rsid w:val="00E441C2"/>
    <w:rsid w:val="00E46008"/>
    <w:rsid w:val="00E46720"/>
    <w:rsid w:val="00E47113"/>
    <w:rsid w:val="00E52C08"/>
    <w:rsid w:val="00E65645"/>
    <w:rsid w:val="00E667D1"/>
    <w:rsid w:val="00E66848"/>
    <w:rsid w:val="00E6688E"/>
    <w:rsid w:val="00E70E6C"/>
    <w:rsid w:val="00E903F1"/>
    <w:rsid w:val="00E947F6"/>
    <w:rsid w:val="00E958A4"/>
    <w:rsid w:val="00E9776B"/>
    <w:rsid w:val="00EA387B"/>
    <w:rsid w:val="00EA39B4"/>
    <w:rsid w:val="00EA558D"/>
    <w:rsid w:val="00EB1D05"/>
    <w:rsid w:val="00EB313A"/>
    <w:rsid w:val="00EB428C"/>
    <w:rsid w:val="00ED0242"/>
    <w:rsid w:val="00EE1CF5"/>
    <w:rsid w:val="00EE578B"/>
    <w:rsid w:val="00EE71B6"/>
    <w:rsid w:val="00EF2759"/>
    <w:rsid w:val="00EF64F4"/>
    <w:rsid w:val="00F10D83"/>
    <w:rsid w:val="00F26FD5"/>
    <w:rsid w:val="00F33940"/>
    <w:rsid w:val="00F445C8"/>
    <w:rsid w:val="00F44A92"/>
    <w:rsid w:val="00F50829"/>
    <w:rsid w:val="00F56612"/>
    <w:rsid w:val="00F57B3E"/>
    <w:rsid w:val="00F601D8"/>
    <w:rsid w:val="00F7724C"/>
    <w:rsid w:val="00F83C2A"/>
    <w:rsid w:val="00F84FF1"/>
    <w:rsid w:val="00F93E38"/>
    <w:rsid w:val="00F96057"/>
    <w:rsid w:val="00FA1DE5"/>
    <w:rsid w:val="00FA328D"/>
    <w:rsid w:val="00FA32C8"/>
    <w:rsid w:val="00FA340B"/>
    <w:rsid w:val="00FA741E"/>
    <w:rsid w:val="00FA7797"/>
    <w:rsid w:val="00FC44FE"/>
    <w:rsid w:val="00FC6A3C"/>
    <w:rsid w:val="00FC6B9B"/>
    <w:rsid w:val="00FD05DC"/>
    <w:rsid w:val="00FD10E6"/>
    <w:rsid w:val="00FE11BB"/>
    <w:rsid w:val="00FE305C"/>
    <w:rsid w:val="00FE4E0E"/>
    <w:rsid w:val="00FE7BFB"/>
    <w:rsid w:val="00FF3EA3"/>
    <w:rsid w:val="00FF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8E16B510-3948-4FC7-B7EE-6B525D8F3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BFA"/>
    <w:rPr>
      <w:rFonts w:ascii="Arial" w:hAnsi="Arial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32BFA"/>
    <w:pPr>
      <w:keepNext/>
      <w:jc w:val="center"/>
      <w:outlineLvl w:val="0"/>
    </w:pPr>
    <w:rPr>
      <w:b/>
      <w:sz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32BFA"/>
    <w:pPr>
      <w:keepNext/>
      <w:outlineLvl w:val="1"/>
    </w:pPr>
    <w:rPr>
      <w:i/>
      <w:sz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32BFA"/>
    <w:pPr>
      <w:keepNext/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E3BE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1E3BE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1E3BEF"/>
    <w:rPr>
      <w:rFonts w:ascii="Cambria" w:hAnsi="Cambria" w:cs="Times New Roman"/>
      <w:b/>
      <w:bCs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rsid w:val="00832BFA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1E3BEF"/>
    <w:rPr>
      <w:rFonts w:ascii="Arial" w:hAnsi="Arial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32BFA"/>
    <w:rPr>
      <w:rFonts w:cs="Times New Roman"/>
      <w:vertAlign w:val="superscript"/>
    </w:rPr>
  </w:style>
  <w:style w:type="paragraph" w:styleId="BodyTextIndent">
    <w:name w:val="Body Text Indent"/>
    <w:basedOn w:val="Normal"/>
    <w:link w:val="BodyTextIndentChar"/>
    <w:uiPriority w:val="99"/>
    <w:rsid w:val="00832BFA"/>
    <w:pPr>
      <w:tabs>
        <w:tab w:val="left" w:pos="1620"/>
      </w:tabs>
      <w:ind w:left="1620" w:hanging="18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E3BEF"/>
    <w:rPr>
      <w:rFonts w:ascii="Arial" w:hAnsi="Arial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832BF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E3BEF"/>
    <w:rPr>
      <w:rFonts w:ascii="Arial" w:hAnsi="Arial" w:cs="Times New Roman"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832BFA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1E3BEF"/>
    <w:rPr>
      <w:rFonts w:ascii="Cambria" w:hAnsi="Cambria" w:cs="Times New Roman"/>
      <w:b/>
      <w:bCs/>
      <w:kern w:val="28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rsid w:val="00A66B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3BEF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84FF1"/>
    <w:pPr>
      <w:ind w:left="720"/>
    </w:pPr>
  </w:style>
  <w:style w:type="character" w:styleId="Hyperlink">
    <w:name w:val="Hyperlink"/>
    <w:basedOn w:val="DefaultParagraphFont"/>
    <w:uiPriority w:val="99"/>
    <w:unhideWhenUsed/>
    <w:rsid w:val="00FE30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26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kuziomko@cmc-managemen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712A7-8E0E-4C05-BA18-A3CF0F34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7313A366</Template>
  <TotalTime>1</TotalTime>
  <Pages>1</Pages>
  <Words>224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SAYBROOKE COMMUNITY ASSOCIATION</vt:lpstr>
    </vt:vector>
  </TitlesOfParts>
  <Company>Dell Computer Corporation</Company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SAYBROOKE COMMUNITY ASSOCIATION</dc:title>
  <dc:creator>Heather Graham</dc:creator>
  <cp:lastModifiedBy>Dwayne Frazier</cp:lastModifiedBy>
  <cp:revision>2</cp:revision>
  <cp:lastPrinted>2015-10-21T14:05:00Z</cp:lastPrinted>
  <dcterms:created xsi:type="dcterms:W3CDTF">2015-10-21T14:28:00Z</dcterms:created>
  <dcterms:modified xsi:type="dcterms:W3CDTF">2015-10-21T14:28:00Z</dcterms:modified>
</cp:coreProperties>
</file>